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9" w:rsidRPr="00BD3D29" w:rsidRDefault="005F6E09" w:rsidP="00BD3D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№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>4 к приказу от 01.09.2023, №5</w:t>
      </w:r>
    </w:p>
    <w:p w:rsidR="005F6E09" w:rsidRDefault="005F6E09" w:rsidP="00AF47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F6E09" w:rsidRPr="0052413A" w:rsidRDefault="005F6E09" w:rsidP="00AF47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413A">
        <w:rPr>
          <w:rFonts w:ascii="Times New Roman" w:hAnsi="Times New Roman"/>
          <w:b/>
          <w:sz w:val="24"/>
          <w:szCs w:val="24"/>
        </w:rPr>
        <w:t>Положение</w:t>
      </w:r>
    </w:p>
    <w:p w:rsidR="005F6E09" w:rsidRPr="0052413A" w:rsidRDefault="005F6E09" w:rsidP="00AF470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13A">
        <w:rPr>
          <w:rFonts w:ascii="Times New Roman" w:hAnsi="Times New Roman" w:cs="Times New Roman"/>
          <w:b/>
          <w:sz w:val="24"/>
          <w:szCs w:val="24"/>
        </w:rPr>
        <w:t>о конфликте интересов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4AF2">
        <w:rPr>
          <w:rFonts w:ascii="Times New Roman" w:hAnsi="Times New Roman" w:cs="Times New Roman"/>
          <w:b/>
          <w:sz w:val="24"/>
          <w:szCs w:val="24"/>
        </w:rPr>
        <w:t>муниципально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204AF2">
        <w:rPr>
          <w:rFonts w:ascii="Times New Roman" w:hAnsi="Times New Roman" w:cs="Times New Roman"/>
          <w:b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204AF2">
        <w:rPr>
          <w:rFonts w:ascii="Times New Roman" w:hAnsi="Times New Roman" w:cs="Times New Roman"/>
          <w:b/>
          <w:sz w:val="24"/>
          <w:szCs w:val="24"/>
        </w:rPr>
        <w:t xml:space="preserve"> дошкольно</w:t>
      </w:r>
      <w:r>
        <w:rPr>
          <w:rFonts w:ascii="Times New Roman" w:hAnsi="Times New Roman" w:cs="Times New Roman"/>
          <w:b/>
          <w:sz w:val="24"/>
          <w:szCs w:val="24"/>
        </w:rPr>
        <w:t xml:space="preserve">го </w:t>
      </w:r>
      <w:r w:rsidRPr="00204AF2">
        <w:rPr>
          <w:rFonts w:ascii="Times New Roman" w:hAnsi="Times New Roman" w:cs="Times New Roman"/>
          <w:b/>
          <w:sz w:val="24"/>
          <w:szCs w:val="24"/>
        </w:rPr>
        <w:t>образовательно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204AF2">
        <w:rPr>
          <w:rFonts w:ascii="Times New Roman" w:hAnsi="Times New Roman" w:cs="Times New Roman"/>
          <w:b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204AF2">
        <w:rPr>
          <w:rFonts w:ascii="Times New Roman" w:hAnsi="Times New Roman" w:cs="Times New Roman"/>
          <w:b/>
          <w:sz w:val="24"/>
          <w:szCs w:val="24"/>
        </w:rPr>
        <w:t xml:space="preserve"> детск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Pr="00204AF2">
        <w:rPr>
          <w:rFonts w:ascii="Times New Roman" w:hAnsi="Times New Roman" w:cs="Times New Roman"/>
          <w:b/>
          <w:sz w:val="24"/>
          <w:szCs w:val="24"/>
        </w:rPr>
        <w:t xml:space="preserve"> сад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204AF2">
        <w:rPr>
          <w:rFonts w:ascii="Times New Roman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sz w:val="24"/>
          <w:szCs w:val="24"/>
        </w:rPr>
        <w:t>10 "Сказ</w:t>
      </w:r>
      <w:r w:rsidRPr="00204AF2">
        <w:rPr>
          <w:rFonts w:ascii="Times New Roman" w:hAnsi="Times New Roman" w:cs="Times New Roman"/>
          <w:b/>
          <w:sz w:val="24"/>
          <w:szCs w:val="24"/>
        </w:rPr>
        <w:t>ка"</w:t>
      </w:r>
    </w:p>
    <w:p w:rsidR="005F6E09" w:rsidRPr="0052413A" w:rsidRDefault="005F6E09" w:rsidP="00AF47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6E09" w:rsidRPr="0052413A" w:rsidRDefault="005F6E09" w:rsidP="00AF470D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5F6E09" w:rsidRPr="0052413A" w:rsidRDefault="005F6E09" w:rsidP="00AF47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1.1. Настоящее Положение о конфликте интересов (далее - Положение) разработано в соответствии со </w:t>
      </w:r>
      <w:hyperlink r:id="rId6" w:history="1">
        <w:r w:rsidRPr="0052413A">
          <w:rPr>
            <w:rFonts w:ascii="Times New Roman" w:hAnsi="Times New Roman" w:cs="Times New Roman"/>
            <w:sz w:val="24"/>
            <w:szCs w:val="24"/>
          </w:rPr>
          <w:t>ст. 13.3</w:t>
        </w:r>
      </w:hyperlink>
      <w:r w:rsidRPr="0052413A">
        <w:rPr>
          <w:rFonts w:ascii="Times New Roman" w:hAnsi="Times New Roman" w:cs="Times New Roman"/>
          <w:sz w:val="24"/>
          <w:szCs w:val="24"/>
        </w:rPr>
        <w:t xml:space="preserve"> Федерального закона от 25.12.2008 N 273-ФЗ "О противодействии коррупции" и положениями </w:t>
      </w:r>
      <w:hyperlink r:id="rId7" w:history="1">
        <w:r w:rsidRPr="0052413A">
          <w:rPr>
            <w:rFonts w:ascii="Times New Roman" w:hAnsi="Times New Roman" w:cs="Times New Roman"/>
            <w:sz w:val="24"/>
            <w:szCs w:val="24"/>
          </w:rPr>
          <w:t>Методических</w:t>
        </w:r>
      </w:hyperlink>
      <w:r w:rsidRPr="0052413A">
        <w:rPr>
          <w:rFonts w:ascii="Times New Roman" w:hAnsi="Times New Roman" w:cs="Times New Roman"/>
          <w:sz w:val="24"/>
          <w:szCs w:val="24"/>
        </w:rPr>
        <w:t xml:space="preserve"> рекомендаций по разработке и принятию организациями мер по предупреждению и противодействию коррупции, утвержденных Минтрудом России 08.11.2013.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1.2. Настоящее Положение является внутренним документом </w:t>
      </w:r>
      <w:r w:rsidRPr="00204AF2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204AF2">
        <w:rPr>
          <w:rFonts w:ascii="Times New Roman" w:hAnsi="Times New Roman" w:cs="Times New Roman"/>
          <w:sz w:val="24"/>
          <w:szCs w:val="24"/>
        </w:rPr>
        <w:t>бюджетно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204AF2">
        <w:rPr>
          <w:rFonts w:ascii="Times New Roman" w:hAnsi="Times New Roman" w:cs="Times New Roman"/>
          <w:sz w:val="24"/>
          <w:szCs w:val="24"/>
        </w:rPr>
        <w:t xml:space="preserve"> дошкольно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204AF2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204AF2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04AF2">
        <w:rPr>
          <w:rFonts w:ascii="Times New Roman" w:hAnsi="Times New Roman" w:cs="Times New Roman"/>
          <w:sz w:val="24"/>
          <w:szCs w:val="24"/>
        </w:rPr>
        <w:t xml:space="preserve"> детск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204AF2">
        <w:rPr>
          <w:rFonts w:ascii="Times New Roman" w:hAnsi="Times New Roman" w:cs="Times New Roman"/>
          <w:sz w:val="24"/>
          <w:szCs w:val="24"/>
        </w:rPr>
        <w:t xml:space="preserve"> сад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04AF2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10 "Сказ</w:t>
      </w:r>
      <w:r w:rsidRPr="00204AF2">
        <w:rPr>
          <w:rFonts w:ascii="Times New Roman" w:hAnsi="Times New Roman" w:cs="Times New Roman"/>
          <w:sz w:val="24"/>
          <w:szCs w:val="24"/>
        </w:rPr>
        <w:t xml:space="preserve">ка" </w:t>
      </w:r>
      <w:r w:rsidRPr="0052413A">
        <w:rPr>
          <w:rFonts w:ascii="Times New Roman" w:hAnsi="Times New Roman" w:cs="Times New Roman"/>
          <w:sz w:val="24"/>
          <w:szCs w:val="24"/>
        </w:rPr>
        <w:t>(далее - Организация), основной целью которого является установление порядка выявления и урегулирования конфликтов интересов, возникающих у работников Организации в ходе выполнения ими трудовых обязанностей.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5"/>
      <w:bookmarkEnd w:id="1"/>
      <w:r w:rsidRPr="0052413A">
        <w:rPr>
          <w:rFonts w:ascii="Times New Roman" w:hAnsi="Times New Roman" w:cs="Times New Roman"/>
          <w:sz w:val="24"/>
          <w:szCs w:val="24"/>
        </w:rPr>
        <w:t>1.3. Под конфликтом интересов в настоящем Положении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1.4.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w:anchor="P25" w:history="1">
        <w:r w:rsidRPr="0052413A">
          <w:rPr>
            <w:rFonts w:ascii="Times New Roman" w:hAnsi="Times New Roman" w:cs="Times New Roman"/>
            <w:sz w:val="24"/>
            <w:szCs w:val="24"/>
          </w:rPr>
          <w:t>п. 1.3</w:t>
        </w:r>
      </w:hyperlink>
      <w:r w:rsidRPr="0052413A">
        <w:rPr>
          <w:rFonts w:ascii="Times New Roman" w:hAnsi="Times New Roman" w:cs="Times New Roman"/>
          <w:sz w:val="24"/>
          <w:szCs w:val="24"/>
        </w:rPr>
        <w:t xml:space="preserve"> настоящего Положения,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</w:t>
      </w:r>
      <w:hyperlink w:anchor="P25" w:history="1">
        <w:r w:rsidRPr="0052413A">
          <w:rPr>
            <w:rFonts w:ascii="Times New Roman" w:hAnsi="Times New Roman" w:cs="Times New Roman"/>
            <w:sz w:val="24"/>
            <w:szCs w:val="24"/>
          </w:rPr>
          <w:t>п. 1.3</w:t>
        </w:r>
      </w:hyperlink>
      <w:r w:rsidRPr="0052413A">
        <w:rPr>
          <w:rFonts w:ascii="Times New Roman" w:hAnsi="Times New Roman" w:cs="Times New Roman"/>
          <w:sz w:val="24"/>
          <w:szCs w:val="24"/>
        </w:rPr>
        <w:t xml:space="preserve"> настоящего Положения,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1.5. Действие настоящего Положения распространяется на всех лиц, являющихся работниками Организации и находящихся с ней в трудовых отношениях, вне зависимости от занимаемой должности и выполняемых функций, а также на физических лиц, сотрудничающих с Организацией на основе гражданско-правовых договоров.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1.6. Содержание настоящего Положения доводится до сведения всех работников Организации.</w:t>
      </w:r>
    </w:p>
    <w:p w:rsidR="005F6E09" w:rsidRPr="0052413A" w:rsidRDefault="005F6E09" w:rsidP="00AF47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6E09" w:rsidRPr="0052413A" w:rsidRDefault="005F6E09" w:rsidP="00AF470D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2. Основные принципы управления конфликтом интересов</w:t>
      </w:r>
    </w:p>
    <w:p w:rsidR="005F6E09" w:rsidRPr="0052413A" w:rsidRDefault="005F6E09" w:rsidP="00AF470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в Организации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2.1. В основу работы по управлению конфликтом интересов в Организации положены следующие принципы: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2.1.1. Обязательность раскрытия сведений о реальном или потенциальном конфликте интересов.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2.1.2. Индивидуальное рассмотрение и оценка репутационных рисков для Организации при выявлении каждого конфликта интересов и его урегулирование.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2.1.3. Конфиденциальность процесса раскрытия сведений о конфликте интересов и процесса его урегулирования.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2.1.4. Соблюдение баланса интересов Организации и работника при урегулировании конфликта интересов.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2.1.5.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5F6E09" w:rsidRPr="0052413A" w:rsidRDefault="005F6E09" w:rsidP="00AF470D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3. Обязанности работников в связи с раскрытием</w:t>
      </w:r>
    </w:p>
    <w:p w:rsidR="005F6E09" w:rsidRPr="0052413A" w:rsidRDefault="005F6E09" w:rsidP="00AF470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и урегулированием конфликта интересов</w:t>
      </w:r>
    </w:p>
    <w:p w:rsidR="005F6E09" w:rsidRPr="0052413A" w:rsidRDefault="005F6E09" w:rsidP="00AF47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3.1. В настоящем Положении закреплены следующие обязанности работников в связи с раскрытием и урегулированием конфликта интересов: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3.1.1. При принятии решений по деловым вопросам и выполнении своих трудовых обязанностей руководствоваться интересами Организации без учета своих личных интересов, интересов своих родственников и друзей.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3.1.2. Избегать (по возможности) ситуаций и обстоятельств, которые могут привести к конфликту интересов.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3.1.3. Раскрывать возникший (реальный) или потенциальный конфликт интересов.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3.1.4. Содействовать урегулированию возникшего конфликта интересов.</w:t>
      </w:r>
    </w:p>
    <w:p w:rsidR="005F6E09" w:rsidRPr="0052413A" w:rsidRDefault="005F6E09" w:rsidP="00AF47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6E09" w:rsidRPr="0052413A" w:rsidRDefault="005F6E09" w:rsidP="00AF470D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 Порядок раскрытия конфликта интересов работником</w:t>
      </w:r>
    </w:p>
    <w:p w:rsidR="005F6E09" w:rsidRPr="0052413A" w:rsidRDefault="005F6E09" w:rsidP="00AF470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организации и порядок его урегулирования, возможные способы</w:t>
      </w:r>
    </w:p>
    <w:p w:rsidR="005F6E09" w:rsidRPr="0052413A" w:rsidRDefault="005F6E09" w:rsidP="00AF470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разрешения возникшего конфликта интересов</w:t>
      </w:r>
    </w:p>
    <w:p w:rsidR="005F6E09" w:rsidRPr="0052413A" w:rsidRDefault="005F6E09" w:rsidP="00AF47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4.1. В соответствии с условиями настоящего Положения устанавливаются следующие виды раскрытия конфликта интересов: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4.1.1. Раскрытие сведений о конфликте интересов при приеме на работу.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4.1.2. Раскрытие сведений о конфликте интересов при назначении на новую должность.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4.1.3. Разовое раскрытие сведений по мере возникновения ситуаций конфликта интересов.</w:t>
      </w:r>
    </w:p>
    <w:p w:rsidR="005F6E09" w:rsidRPr="00E02826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4.1.4. </w:t>
      </w:r>
      <w:r w:rsidRPr="00E02826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в ходе заполнение декларации о конфликте интересов.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4.2.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4.3. Руководителем Организации из числа работников </w:t>
      </w:r>
      <w:r w:rsidRPr="00AF470D">
        <w:rPr>
          <w:rFonts w:ascii="Times New Roman" w:hAnsi="Times New Roman" w:cs="Times New Roman"/>
          <w:b/>
          <w:sz w:val="24"/>
          <w:szCs w:val="24"/>
        </w:rPr>
        <w:t>назначается лицо, ответственное за прием сведений о возникающих (имеющихся) конфликтах интересов</w:t>
      </w:r>
      <w:r w:rsidRPr="0052413A">
        <w:rPr>
          <w:rFonts w:ascii="Times New Roman" w:hAnsi="Times New Roman" w:cs="Times New Roman"/>
          <w:sz w:val="24"/>
          <w:szCs w:val="24"/>
        </w:rPr>
        <w:t>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4.4. В Организации для ряда работников организуется ежегодное заполнение декларации о конфликте интересов.</w:t>
      </w:r>
    </w:p>
    <w:p w:rsidR="005F6E09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4.5. Форма декларации о конфликте интересов и круг лиц, на которых распространяется требование заполнения декларации конфликта интересов, определяются руководителем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(Приложение №1)</w:t>
      </w:r>
      <w:r w:rsidRPr="0052413A">
        <w:rPr>
          <w:rFonts w:ascii="Times New Roman" w:hAnsi="Times New Roman" w:cs="Times New Roman"/>
          <w:sz w:val="24"/>
          <w:szCs w:val="24"/>
        </w:rPr>
        <w:t>.</w:t>
      </w:r>
    </w:p>
    <w:p w:rsidR="005F6E09" w:rsidRPr="009918E0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E3D97">
        <w:rPr>
          <w:rFonts w:ascii="Times New Roman" w:hAnsi="Times New Roman" w:cs="Times New Roman"/>
          <w:sz w:val="24"/>
          <w:szCs w:val="24"/>
        </w:rPr>
        <w:t xml:space="preserve">Рассмотрение представленных сведений осуществляется руководителем Организации или специально создаваемой для этого </w:t>
      </w:r>
      <w:r w:rsidRPr="009918E0">
        <w:rPr>
          <w:rFonts w:ascii="Times New Roman" w:hAnsi="Times New Roman" w:cs="Times New Roman"/>
          <w:b/>
          <w:sz w:val="24"/>
          <w:szCs w:val="24"/>
        </w:rPr>
        <w:t>комиссией</w:t>
      </w:r>
      <w:r w:rsidRPr="009918E0">
        <w:rPr>
          <w:rFonts w:ascii="Times New Roman" w:hAnsi="Times New Roman" w:cs="Times New Roman"/>
          <w:b/>
          <w:szCs w:val="22"/>
          <w:lang w:eastAsia="en-US"/>
        </w:rPr>
        <w:t xml:space="preserve"> </w:t>
      </w:r>
      <w:r w:rsidRPr="009918E0">
        <w:rPr>
          <w:rFonts w:ascii="Times New Roman" w:hAnsi="Times New Roman" w:cs="Times New Roman"/>
          <w:b/>
          <w:sz w:val="24"/>
          <w:szCs w:val="24"/>
        </w:rPr>
        <w:t>по предотвращению и урегулированию конфликтов интересов работников Организации</w:t>
      </w:r>
      <w:r w:rsidRPr="004E3D97">
        <w:rPr>
          <w:rFonts w:ascii="Times New Roman" w:hAnsi="Times New Roman" w:cs="Times New Roman"/>
          <w:sz w:val="24"/>
          <w:szCs w:val="24"/>
        </w:rPr>
        <w:t xml:space="preserve">, в состав которой включаются: </w:t>
      </w:r>
      <w:r w:rsidRPr="009918E0">
        <w:rPr>
          <w:rFonts w:ascii="Times New Roman" w:hAnsi="Times New Roman" w:cs="Times New Roman"/>
          <w:sz w:val="24"/>
          <w:szCs w:val="24"/>
        </w:rPr>
        <w:t>секретарь, лицо ответственное за прием</w:t>
      </w:r>
      <w:r w:rsidRPr="009918E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9918E0">
        <w:rPr>
          <w:rFonts w:ascii="Times New Roman" w:hAnsi="Times New Roman" w:cs="Times New Roman"/>
          <w:sz w:val="24"/>
          <w:szCs w:val="24"/>
        </w:rPr>
        <w:t>сведений о возникающих (имеющихся) конфликтах интересов, заместитель руководителя по внеурочной деятельности.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4.6. Организация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4.7.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4.8. По результатам проверки поступившей информации должно быть установлено, является или не является возникшая (способная возникнуть) ситуация конфликтом интересов.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4.9. Ситуация, не являющаяся конфликтом интересов, не нуждается в специальных способах урегулирования.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 В случае если конфликт интересов имеет место, то могут быть использованы следующие способы его разрешения: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4.10.1. Ограничение доступа работника к конкретной информации, которая может затрагивать личные интересы работника.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4.10.2.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4.10.3. Пересмотр и изменение функциональных обязанностей работника.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4.10.4. Временное отстранение работника от должности, если его личные интересы входят в противоречие с функциональными обязанностями.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4.10.5. Перевод работника на должность, предусматривающую выполнение функциональных обязанностей, не связанных с конфликтом интересов.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4.10.6. Передача работником принадлежащего ему имущества, являющегося основой возникновения конфликта интересов, в доверительное управление.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4.10.7. Отказ работника от выгоды, явившейся причиной возникновения конфликта интересов.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4.10.8. Увольнение работника из Организации по инициативе работника.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4.10.9.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>4.11.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5F6E09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413A">
        <w:rPr>
          <w:rFonts w:ascii="Times New Roman" w:hAnsi="Times New Roman" w:cs="Times New Roman"/>
          <w:sz w:val="24"/>
          <w:szCs w:val="24"/>
        </w:rPr>
        <w:t xml:space="preserve">4.12. В случае совершения работником умышленных действий, приведших к возникновению конфликта интересов, к данному работнику могут быть применены дисциплинарные взыскания, предусмотренные Трудовым </w:t>
      </w:r>
      <w:hyperlink r:id="rId8" w:history="1">
        <w:r w:rsidRPr="0052413A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52413A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F6E09" w:rsidRPr="00CD27B0" w:rsidRDefault="005F6E09" w:rsidP="00CD27B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7B0">
        <w:rPr>
          <w:rFonts w:ascii="Times New Roman" w:hAnsi="Times New Roman" w:cs="Times New Roman"/>
          <w:b/>
          <w:sz w:val="24"/>
          <w:szCs w:val="24"/>
        </w:rPr>
        <w:t>5. Комиссия по предотвращению и урегулированию конфликта интересов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D27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D27B0">
        <w:rPr>
          <w:rFonts w:ascii="Times New Roman" w:hAnsi="Times New Roman" w:cs="Times New Roman"/>
          <w:sz w:val="24"/>
          <w:szCs w:val="24"/>
        </w:rPr>
        <w:t xml:space="preserve">.1. Комиссия по предотвращению и урегулированию конфликта интересов в </w:t>
      </w:r>
      <w:r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(Далее </w:t>
      </w:r>
      <w:r w:rsidRPr="00CD27B0">
        <w:rPr>
          <w:rFonts w:ascii="Times New Roman" w:hAnsi="Times New Roman" w:cs="Times New Roman"/>
          <w:sz w:val="24"/>
          <w:szCs w:val="24"/>
        </w:rPr>
        <w:t>Комиссия), является постоянно действующим совещательным органом, образованным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 xml:space="preserve">для координации деятельности по реализации антикоррупционной политики в </w:t>
      </w:r>
      <w:r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>.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D27B0">
        <w:rPr>
          <w:rFonts w:ascii="Times New Roman" w:hAnsi="Times New Roman" w:cs="Times New Roman"/>
          <w:sz w:val="24"/>
          <w:szCs w:val="24"/>
        </w:rPr>
        <w:t xml:space="preserve">.2. Положение о комиссии и состав комиссии утверждаются приказом директора </w:t>
      </w:r>
      <w:r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>.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D27B0">
        <w:rPr>
          <w:rFonts w:ascii="Times New Roman" w:hAnsi="Times New Roman" w:cs="Times New Roman"/>
          <w:sz w:val="24"/>
          <w:szCs w:val="24"/>
        </w:rPr>
        <w:t>.3. Комиссия образуется в целях: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 xml:space="preserve">-предупреждения коррупционных правонарушений в </w:t>
      </w:r>
      <w:r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>;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 xml:space="preserve">-организации выявления и устранения в </w:t>
      </w:r>
      <w:r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 xml:space="preserve"> причин и условий, порождающих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коррупцию;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 xml:space="preserve">-обеспечения защиты прав и законных интересов граждан, </w:t>
      </w:r>
      <w:r>
        <w:rPr>
          <w:rFonts w:ascii="Times New Roman" w:hAnsi="Times New Roman" w:cs="Times New Roman"/>
          <w:sz w:val="24"/>
          <w:szCs w:val="24"/>
        </w:rPr>
        <w:t xml:space="preserve">общества и государства от угроз, </w:t>
      </w:r>
      <w:r w:rsidRPr="00CD27B0">
        <w:rPr>
          <w:rFonts w:ascii="Times New Roman" w:hAnsi="Times New Roman" w:cs="Times New Roman"/>
          <w:sz w:val="24"/>
          <w:szCs w:val="24"/>
        </w:rPr>
        <w:t>связанных с коррупцией;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-участия в пределах своих полномочий в реализац</w:t>
      </w:r>
      <w:r>
        <w:rPr>
          <w:rFonts w:ascii="Times New Roman" w:hAnsi="Times New Roman" w:cs="Times New Roman"/>
          <w:sz w:val="24"/>
          <w:szCs w:val="24"/>
        </w:rPr>
        <w:t xml:space="preserve">ии мероприятий, направленных на </w:t>
      </w:r>
      <w:r w:rsidRPr="00CD27B0">
        <w:rPr>
          <w:rFonts w:ascii="Times New Roman" w:hAnsi="Times New Roman" w:cs="Times New Roman"/>
          <w:sz w:val="24"/>
          <w:szCs w:val="24"/>
        </w:rPr>
        <w:t xml:space="preserve">противодействие коррупции в </w:t>
      </w:r>
      <w:r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>.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D27B0">
        <w:rPr>
          <w:rFonts w:ascii="Times New Roman" w:hAnsi="Times New Roman" w:cs="Times New Roman"/>
          <w:sz w:val="24"/>
          <w:szCs w:val="24"/>
        </w:rPr>
        <w:t>.4. Комиссия в своей деятельности руководствуется: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-действующим законодательством Российской Федерации и Ростовской области;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-решениями Совета при Президенте Российской Федерации по противодействию коррупции.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D27B0">
        <w:rPr>
          <w:rFonts w:ascii="Times New Roman" w:hAnsi="Times New Roman" w:cs="Times New Roman"/>
          <w:sz w:val="24"/>
          <w:szCs w:val="24"/>
        </w:rPr>
        <w:t>.5. Комиссия осуществляет свою деятельность во взаимодействии с исполнительными органами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 xml:space="preserve">государственной власти, в ведении которого находится </w:t>
      </w:r>
      <w:r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>, органами прокуратуры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правоохранительными органами (при необходимости), институтами гражданского общества,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общественностью.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D27B0">
        <w:rPr>
          <w:rFonts w:ascii="Times New Roman" w:hAnsi="Times New Roman" w:cs="Times New Roman"/>
          <w:sz w:val="24"/>
          <w:szCs w:val="24"/>
        </w:rPr>
        <w:t xml:space="preserve">.6. В состав комиссии входят педагоги и работники </w:t>
      </w:r>
      <w:r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>.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Задачи комиссии</w:t>
      </w:r>
      <w:r w:rsidRPr="00CD27B0">
        <w:rPr>
          <w:rFonts w:ascii="Times New Roman" w:hAnsi="Times New Roman" w:cs="Times New Roman"/>
          <w:sz w:val="24"/>
          <w:szCs w:val="24"/>
        </w:rPr>
        <w:t>: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Pr="00CD27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CD27B0">
        <w:rPr>
          <w:rFonts w:ascii="Times New Roman" w:hAnsi="Times New Roman" w:cs="Times New Roman"/>
          <w:sz w:val="24"/>
          <w:szCs w:val="24"/>
        </w:rPr>
        <w:t xml:space="preserve"> Участие в реализации государственной политики в области противодействия коррупции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413A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5.7.2</w:t>
      </w:r>
      <w:r w:rsidRPr="00CD27B0">
        <w:rPr>
          <w:rFonts w:ascii="Times New Roman" w:hAnsi="Times New Roman" w:cs="Times New Roman"/>
          <w:sz w:val="24"/>
          <w:szCs w:val="24"/>
        </w:rPr>
        <w:t xml:space="preserve">. Устранение (минимизация) коррупционных проявлений в деятельности </w:t>
      </w:r>
      <w:r w:rsidRPr="0052413A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5.7.3</w:t>
      </w:r>
      <w:r w:rsidRPr="00CD27B0">
        <w:rPr>
          <w:rFonts w:ascii="Times New Roman" w:hAnsi="Times New Roman" w:cs="Times New Roman"/>
          <w:sz w:val="24"/>
          <w:szCs w:val="24"/>
        </w:rPr>
        <w:t>. Координация в рамках своей компетенции деятельности педагогов и 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(должностных лиц) и иных субъектов системы противодействия коррупции по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 xml:space="preserve">антикоррупционной политики в </w:t>
      </w:r>
      <w:r w:rsidRPr="0052413A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5.7.4</w:t>
      </w:r>
      <w:r w:rsidRPr="00CD27B0">
        <w:rPr>
          <w:rFonts w:ascii="Times New Roman" w:hAnsi="Times New Roman" w:cs="Times New Roman"/>
          <w:sz w:val="24"/>
          <w:szCs w:val="24"/>
        </w:rPr>
        <w:t>. Предварительное рассмотрение проектов правовых актов и планирующих документов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в сфере противодействия коррупции (при необходимости)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5.7.5</w:t>
      </w:r>
      <w:r w:rsidRPr="00CD27B0">
        <w:rPr>
          <w:rFonts w:ascii="Times New Roman" w:hAnsi="Times New Roman" w:cs="Times New Roman"/>
          <w:sz w:val="24"/>
          <w:szCs w:val="24"/>
        </w:rPr>
        <w:t>. Контроль за реализацией мероприятий, предусмотренных планами противодействия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 xml:space="preserve">коррупции в </w:t>
      </w:r>
      <w:r w:rsidRPr="0052413A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5.7.6</w:t>
      </w:r>
      <w:r w:rsidRPr="00CD27B0">
        <w:rPr>
          <w:rFonts w:ascii="Times New Roman" w:hAnsi="Times New Roman" w:cs="Times New Roman"/>
          <w:sz w:val="24"/>
          <w:szCs w:val="24"/>
        </w:rPr>
        <w:t>. Решение иных задач, предусмотренных законодательс</w:t>
      </w:r>
      <w:r>
        <w:rPr>
          <w:rFonts w:ascii="Times New Roman" w:hAnsi="Times New Roman" w:cs="Times New Roman"/>
          <w:sz w:val="24"/>
          <w:szCs w:val="24"/>
        </w:rPr>
        <w:t xml:space="preserve">твом Российской Федерации о </w:t>
      </w:r>
      <w:r w:rsidRPr="00CD27B0">
        <w:rPr>
          <w:rFonts w:ascii="Times New Roman" w:hAnsi="Times New Roman" w:cs="Times New Roman"/>
          <w:sz w:val="24"/>
          <w:szCs w:val="24"/>
        </w:rPr>
        <w:t>противодействии коррупции.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Pr="00CD27B0">
        <w:rPr>
          <w:rFonts w:ascii="Times New Roman" w:hAnsi="Times New Roman" w:cs="Times New Roman"/>
          <w:sz w:val="24"/>
          <w:szCs w:val="24"/>
        </w:rPr>
        <w:t>. Направления деятельности комиссии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D27B0">
        <w:rPr>
          <w:rFonts w:ascii="Times New Roman" w:hAnsi="Times New Roman" w:cs="Times New Roman"/>
          <w:sz w:val="24"/>
          <w:szCs w:val="24"/>
        </w:rPr>
        <w:t>Основными направлениями деятельности комиссии являются: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Pr="00CD27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CD27B0">
        <w:rPr>
          <w:rFonts w:ascii="Times New Roman" w:hAnsi="Times New Roman" w:cs="Times New Roman"/>
          <w:sz w:val="24"/>
          <w:szCs w:val="24"/>
        </w:rPr>
        <w:t xml:space="preserve"> Осуществление координации деятельности по реализации антикоррупционной политики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413A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</w:t>
      </w:r>
      <w:r w:rsidRPr="00CD27B0">
        <w:rPr>
          <w:rFonts w:ascii="Times New Roman" w:hAnsi="Times New Roman" w:cs="Times New Roman"/>
          <w:sz w:val="24"/>
          <w:szCs w:val="24"/>
        </w:rPr>
        <w:t>2. Анализ коррупционных рисков, выявление причин и условий, способствующих совершению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коррупционных правонарушений и подготов</w:t>
      </w:r>
      <w:r>
        <w:rPr>
          <w:rFonts w:ascii="Times New Roman" w:hAnsi="Times New Roman" w:cs="Times New Roman"/>
          <w:sz w:val="24"/>
          <w:szCs w:val="24"/>
        </w:rPr>
        <w:t>ка предложений по их устранению;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Pr="00CD27B0">
        <w:rPr>
          <w:rFonts w:ascii="Times New Roman" w:hAnsi="Times New Roman" w:cs="Times New Roman"/>
          <w:sz w:val="24"/>
          <w:szCs w:val="24"/>
        </w:rPr>
        <w:t>.3. Организация антикоррупционного мониторинга</w:t>
      </w:r>
      <w:r>
        <w:rPr>
          <w:rFonts w:ascii="Times New Roman" w:hAnsi="Times New Roman" w:cs="Times New Roman"/>
          <w:sz w:val="24"/>
          <w:szCs w:val="24"/>
        </w:rPr>
        <w:t xml:space="preserve"> и рассмотрение его результатов;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Pr="00CD27B0">
        <w:rPr>
          <w:rFonts w:ascii="Times New Roman" w:hAnsi="Times New Roman" w:cs="Times New Roman"/>
          <w:sz w:val="24"/>
          <w:szCs w:val="24"/>
        </w:rPr>
        <w:t>.4.Организация взаимодействия с гражданами, институтами гражданского общества,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общественностью по вопросам реализации антикоррупционной политики, рассмотрение обращений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граждан и организаций о возможны</w:t>
      </w:r>
      <w:r>
        <w:rPr>
          <w:rFonts w:ascii="Times New Roman" w:hAnsi="Times New Roman" w:cs="Times New Roman"/>
          <w:sz w:val="24"/>
          <w:szCs w:val="24"/>
        </w:rPr>
        <w:t>х коррупционных правонарушениях;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Pr="00CD27B0">
        <w:rPr>
          <w:rFonts w:ascii="Times New Roman" w:hAnsi="Times New Roman" w:cs="Times New Roman"/>
          <w:sz w:val="24"/>
          <w:szCs w:val="24"/>
        </w:rPr>
        <w:t>.5. Рассмотрение в рамках своей компетенции пост</w:t>
      </w:r>
      <w:r>
        <w:rPr>
          <w:rFonts w:ascii="Times New Roman" w:hAnsi="Times New Roman" w:cs="Times New Roman"/>
          <w:sz w:val="24"/>
          <w:szCs w:val="24"/>
        </w:rPr>
        <w:t xml:space="preserve">упивших в исполнительные органы </w:t>
      </w:r>
      <w:r w:rsidRPr="00CD27B0">
        <w:rPr>
          <w:rFonts w:ascii="Times New Roman" w:hAnsi="Times New Roman" w:cs="Times New Roman"/>
          <w:sz w:val="24"/>
          <w:szCs w:val="24"/>
        </w:rPr>
        <w:t xml:space="preserve">государственной власти уведомлений о результатах выездных проверок деятельности </w:t>
      </w:r>
      <w:r w:rsidRPr="00204AF2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по выполнению программ противодействия коррупции и выявленных нарушениях (недостатках),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 xml:space="preserve">выработка мер по устранению нарушений (недостатков), выявленных в процессе проверок в </w:t>
      </w:r>
      <w:r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>, и учету рекомендаций, данных в ходе выездных проверок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Pr="00CD27B0">
        <w:rPr>
          <w:rFonts w:ascii="Times New Roman" w:hAnsi="Times New Roman" w:cs="Times New Roman"/>
          <w:sz w:val="24"/>
          <w:szCs w:val="24"/>
        </w:rPr>
        <w:t xml:space="preserve">.6. Рассмотрение в рамках своей компетенции поступивших в </w:t>
      </w:r>
      <w:r w:rsidRPr="0052413A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CD27B0">
        <w:rPr>
          <w:rFonts w:ascii="Times New Roman" w:hAnsi="Times New Roman" w:cs="Times New Roman"/>
          <w:sz w:val="24"/>
          <w:szCs w:val="24"/>
        </w:rPr>
        <w:t>актов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прокурорского реагирования и принятие мер по устранению выявленных нарушений в сфере</w:t>
      </w:r>
      <w:r>
        <w:rPr>
          <w:rFonts w:ascii="Times New Roman" w:hAnsi="Times New Roman" w:cs="Times New Roman"/>
          <w:sz w:val="24"/>
          <w:szCs w:val="24"/>
        </w:rPr>
        <w:t xml:space="preserve"> противодействия коррупции;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Pr="00CD27B0">
        <w:rPr>
          <w:rFonts w:ascii="Times New Roman" w:hAnsi="Times New Roman" w:cs="Times New Roman"/>
          <w:sz w:val="24"/>
          <w:szCs w:val="24"/>
        </w:rPr>
        <w:t>.7. Разработка и организация осуществления комплекса дополнительных мер по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 xml:space="preserve">антикоррупционной политики с внесением изменений в планы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D27B0">
        <w:rPr>
          <w:rFonts w:ascii="Times New Roman" w:hAnsi="Times New Roman" w:cs="Times New Roman"/>
          <w:sz w:val="24"/>
          <w:szCs w:val="24"/>
        </w:rPr>
        <w:t xml:space="preserve">ротиводействия коррупции в </w:t>
      </w:r>
      <w:r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 xml:space="preserve"> при выявлении органами прокуратуры, правоохранительными и контролирующими органами</w:t>
      </w:r>
      <w:r>
        <w:rPr>
          <w:rFonts w:ascii="Times New Roman" w:hAnsi="Times New Roman" w:cs="Times New Roman"/>
          <w:sz w:val="24"/>
          <w:szCs w:val="24"/>
        </w:rPr>
        <w:t xml:space="preserve"> коррупционных правонарушений.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5.8.9</w:t>
      </w:r>
      <w:r w:rsidRPr="00CD27B0">
        <w:rPr>
          <w:rFonts w:ascii="Times New Roman" w:hAnsi="Times New Roman" w:cs="Times New Roman"/>
          <w:sz w:val="24"/>
          <w:szCs w:val="24"/>
        </w:rPr>
        <w:t xml:space="preserve">. Реализация в </w:t>
      </w:r>
      <w:r w:rsidRPr="0052413A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CD27B0">
        <w:rPr>
          <w:rFonts w:ascii="Times New Roman" w:hAnsi="Times New Roman" w:cs="Times New Roman"/>
          <w:sz w:val="24"/>
          <w:szCs w:val="24"/>
        </w:rPr>
        <w:t>антикоррупционной политики в сфере закупок товаров, работ,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услуг для о</w:t>
      </w:r>
      <w:r>
        <w:rPr>
          <w:rFonts w:ascii="Times New Roman" w:hAnsi="Times New Roman" w:cs="Times New Roman"/>
          <w:sz w:val="24"/>
          <w:szCs w:val="24"/>
        </w:rPr>
        <w:t>беспечения государственных нужд;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5.8.10. Р</w:t>
      </w:r>
      <w:r w:rsidRPr="00CD27B0">
        <w:rPr>
          <w:rFonts w:ascii="Times New Roman" w:hAnsi="Times New Roman" w:cs="Times New Roman"/>
          <w:sz w:val="24"/>
          <w:szCs w:val="24"/>
        </w:rPr>
        <w:t>еализация принципов прозрачности и социальной справедливости при организации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 xml:space="preserve">осуществлении материального стимулирования (премирования) работников </w:t>
      </w:r>
      <w:r w:rsidRPr="0052413A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5.8.11</w:t>
      </w:r>
      <w:r w:rsidRPr="00CD27B0">
        <w:rPr>
          <w:rFonts w:ascii="Times New Roman" w:hAnsi="Times New Roman" w:cs="Times New Roman"/>
          <w:sz w:val="24"/>
          <w:szCs w:val="24"/>
        </w:rPr>
        <w:t xml:space="preserve">. Организация антикоррупционного образования работников </w:t>
      </w:r>
      <w:r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>.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</w:t>
      </w:r>
      <w:r w:rsidRPr="00CD27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CD27B0">
        <w:rPr>
          <w:rFonts w:ascii="Times New Roman" w:hAnsi="Times New Roman" w:cs="Times New Roman"/>
          <w:sz w:val="24"/>
          <w:szCs w:val="24"/>
        </w:rPr>
        <w:t xml:space="preserve"> Полномочия комиссии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D27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D27B0">
        <w:rPr>
          <w:rFonts w:ascii="Times New Roman" w:hAnsi="Times New Roman" w:cs="Times New Roman"/>
          <w:sz w:val="24"/>
          <w:szCs w:val="24"/>
        </w:rPr>
        <w:t>ринимать в пределах своей компетенции решения</w:t>
      </w:r>
      <w:r>
        <w:rPr>
          <w:rFonts w:ascii="Times New Roman" w:hAnsi="Times New Roman" w:cs="Times New Roman"/>
          <w:sz w:val="24"/>
          <w:szCs w:val="24"/>
        </w:rPr>
        <w:t xml:space="preserve">, необходимые для организации и </w:t>
      </w:r>
      <w:r w:rsidRPr="00CD27B0">
        <w:rPr>
          <w:rFonts w:ascii="Times New Roman" w:hAnsi="Times New Roman" w:cs="Times New Roman"/>
          <w:sz w:val="24"/>
          <w:szCs w:val="24"/>
        </w:rPr>
        <w:t xml:space="preserve">координации деятельности по реализации антикоррупционной политики в </w:t>
      </w:r>
      <w:r w:rsidRPr="0052413A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D27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D27B0">
        <w:rPr>
          <w:rFonts w:ascii="Times New Roman" w:hAnsi="Times New Roman" w:cs="Times New Roman"/>
          <w:sz w:val="24"/>
          <w:szCs w:val="24"/>
        </w:rPr>
        <w:t>риглашать для участия в заседаниях комиссии руководителей подразделений и 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>, а также (по согласованию) должностных лиц, представителей органов прокуратуры,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других государственных органов, органов местного</w:t>
      </w:r>
      <w:r>
        <w:rPr>
          <w:rFonts w:ascii="Times New Roman" w:hAnsi="Times New Roman" w:cs="Times New Roman"/>
          <w:sz w:val="24"/>
          <w:szCs w:val="24"/>
        </w:rPr>
        <w:t xml:space="preserve"> самоуправления, общественности;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</w:t>
      </w:r>
      <w:r w:rsidRPr="00CD27B0">
        <w:rPr>
          <w:rFonts w:ascii="Times New Roman" w:hAnsi="Times New Roman" w:cs="Times New Roman"/>
          <w:sz w:val="24"/>
          <w:szCs w:val="24"/>
        </w:rPr>
        <w:t>аслушивать доклады и отчеты членов комиссии, отчеты должностных лиц (работников)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-организация</w:t>
      </w:r>
      <w:r w:rsidRPr="00CD27B0">
        <w:rPr>
          <w:rFonts w:ascii="Times New Roman" w:hAnsi="Times New Roman" w:cs="Times New Roman"/>
          <w:sz w:val="24"/>
          <w:szCs w:val="24"/>
        </w:rPr>
        <w:t>, в том числе о выполнении решений комиссии, информацию представителей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государственных органов, органов местного самоуправления, общественности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5.9.2</w:t>
      </w:r>
      <w:r w:rsidRPr="00CD27B0">
        <w:rPr>
          <w:rFonts w:ascii="Times New Roman" w:hAnsi="Times New Roman" w:cs="Times New Roman"/>
          <w:sz w:val="24"/>
          <w:szCs w:val="24"/>
        </w:rPr>
        <w:t>. Рассматривать в пределах своей компетенции в целях выработки соответствующих решений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 xml:space="preserve">рекомендаций поступившие в </w:t>
      </w:r>
      <w:r w:rsidRPr="0052413A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 xml:space="preserve">-обращения граждан и организаций о возможных коррупционных правонарушениях в </w:t>
      </w:r>
      <w:r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>;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-акты прокурорского реагирования о выявленных нар</w:t>
      </w:r>
      <w:r>
        <w:rPr>
          <w:rFonts w:ascii="Times New Roman" w:hAnsi="Times New Roman" w:cs="Times New Roman"/>
          <w:sz w:val="24"/>
          <w:szCs w:val="24"/>
        </w:rPr>
        <w:t xml:space="preserve">ушениях в сфере противодействия </w:t>
      </w:r>
      <w:r w:rsidRPr="00CD27B0">
        <w:rPr>
          <w:rFonts w:ascii="Times New Roman" w:hAnsi="Times New Roman" w:cs="Times New Roman"/>
          <w:sz w:val="24"/>
          <w:szCs w:val="24"/>
        </w:rPr>
        <w:t>коррупции;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-акты проверок (ревизий) основной и финансово-хозяйственной деятельности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учреждения, проведенных исполнительными органами государственной власти и другими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государственными органами, наделенными контрольными полномочиями.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5.9.3</w:t>
      </w:r>
      <w:r w:rsidRPr="00CD27B0">
        <w:rPr>
          <w:rFonts w:ascii="Times New Roman" w:hAnsi="Times New Roman" w:cs="Times New Roman"/>
          <w:sz w:val="24"/>
          <w:szCs w:val="24"/>
        </w:rPr>
        <w:t>. Направлять информационные и рекомендательные материалы по вопросам, отнесенным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 xml:space="preserve">компетенции комиссии, в подразделения и должностным лицам (работникам) </w:t>
      </w:r>
      <w:r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>.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10.</w:t>
      </w:r>
      <w:r w:rsidRPr="00CD27B0">
        <w:rPr>
          <w:rFonts w:ascii="Times New Roman" w:hAnsi="Times New Roman" w:cs="Times New Roman"/>
          <w:sz w:val="24"/>
          <w:szCs w:val="24"/>
        </w:rPr>
        <w:t xml:space="preserve"> Организация работы комиссии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D27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CD27B0">
        <w:rPr>
          <w:rFonts w:ascii="Times New Roman" w:hAnsi="Times New Roman" w:cs="Times New Roman"/>
          <w:sz w:val="24"/>
          <w:szCs w:val="24"/>
        </w:rPr>
        <w:t xml:space="preserve">омиссия проводит заседания по мере необходимости, но </w:t>
      </w:r>
      <w:r>
        <w:rPr>
          <w:rFonts w:ascii="Times New Roman" w:hAnsi="Times New Roman" w:cs="Times New Roman"/>
          <w:sz w:val="24"/>
          <w:szCs w:val="24"/>
        </w:rPr>
        <w:t>не реже одного раза в полугодие;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Pr="00CD27B0">
        <w:rPr>
          <w:rFonts w:ascii="Times New Roman" w:hAnsi="Times New Roman" w:cs="Times New Roman"/>
          <w:sz w:val="24"/>
          <w:szCs w:val="24"/>
        </w:rPr>
        <w:t>овестку дня, дату и время проведения заседания комиссии определяет председатель комиссии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учетом предложений заместителя председателя, членов и секретаря комиссии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CD27B0">
        <w:rPr>
          <w:rFonts w:ascii="Times New Roman" w:hAnsi="Times New Roman" w:cs="Times New Roman"/>
          <w:sz w:val="24"/>
          <w:szCs w:val="24"/>
        </w:rPr>
        <w:t>. Работой комиссии руководит председатель комиссии, а в период его отсутствия - его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заместител</w:t>
      </w:r>
      <w:r>
        <w:rPr>
          <w:rFonts w:ascii="Times New Roman" w:hAnsi="Times New Roman" w:cs="Times New Roman"/>
          <w:sz w:val="24"/>
          <w:szCs w:val="24"/>
        </w:rPr>
        <w:t xml:space="preserve">ь. </w:t>
      </w:r>
      <w:r w:rsidRPr="00CD27B0">
        <w:rPr>
          <w:rFonts w:ascii="Times New Roman" w:hAnsi="Times New Roman" w:cs="Times New Roman"/>
          <w:sz w:val="24"/>
          <w:szCs w:val="24"/>
        </w:rPr>
        <w:t>Председатель комиссии назначает и ведет заседания комиссии, распределяет обязанности 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членами комиссии, подписывает принятые комиссией решения.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CD27B0">
        <w:rPr>
          <w:rFonts w:ascii="Times New Roman" w:hAnsi="Times New Roman" w:cs="Times New Roman"/>
          <w:sz w:val="24"/>
          <w:szCs w:val="24"/>
        </w:rPr>
        <w:t>.Организационно-техническое обеспечение деятельности комиссии осуществляется секретарем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комиссии.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Секретарь комиссии проводит предварительную подготовку материалов к рассмотрению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заседании комиссии, приглашает членов комиссии и иных лиц на заседание комиссии, готовит проекты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решений комиссии, ведет протокол заседания комиссии, направляет копии протокола лицам,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принимавшим участие в заседании комиссии.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CD27B0">
        <w:rPr>
          <w:rFonts w:ascii="Times New Roman" w:hAnsi="Times New Roman" w:cs="Times New Roman"/>
          <w:sz w:val="24"/>
          <w:szCs w:val="24"/>
        </w:rPr>
        <w:t>. Подготовка материалов к заседанию комиссии о</w:t>
      </w:r>
      <w:r>
        <w:rPr>
          <w:rFonts w:ascii="Times New Roman" w:hAnsi="Times New Roman" w:cs="Times New Roman"/>
          <w:sz w:val="24"/>
          <w:szCs w:val="24"/>
        </w:rPr>
        <w:t xml:space="preserve">существляется подразделениями и </w:t>
      </w:r>
      <w:r w:rsidRPr="00CD27B0">
        <w:rPr>
          <w:rFonts w:ascii="Times New Roman" w:hAnsi="Times New Roman" w:cs="Times New Roman"/>
          <w:sz w:val="24"/>
          <w:szCs w:val="24"/>
        </w:rPr>
        <w:t xml:space="preserve">должностными лицами (работниками) </w:t>
      </w:r>
      <w:r w:rsidRPr="0052413A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Материалы должны быть представлены председателю и секретарю комиссии не позднее чем за два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рабочих дня до дня проведения заседания комиссии. В случае непредставления материалов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установленный срок по решению председателя комиссии вопрос может быть исключен из повестки дня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и рассмотрен на другом заседании комиссии.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Материалы, подлежащие рассмотрению комиссией, предварительно изучаются председателем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комиссии, заместителем председателя комиссии, ответственным секретарем комиссии и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необходимости членами комиссии по поручению председателя комиссии.</w:t>
      </w:r>
    </w:p>
    <w:p w:rsidR="005F6E09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CD27B0">
        <w:rPr>
          <w:rFonts w:ascii="Times New Roman" w:hAnsi="Times New Roman" w:cs="Times New Roman"/>
          <w:sz w:val="24"/>
          <w:szCs w:val="24"/>
        </w:rPr>
        <w:t>. Члены комиссии осуществляют работу в комиссии на общественных началах. Члены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не вправе делегировать свои полномочия иным</w:t>
      </w:r>
      <w:r>
        <w:rPr>
          <w:rFonts w:ascii="Times New Roman" w:hAnsi="Times New Roman" w:cs="Times New Roman"/>
          <w:sz w:val="24"/>
          <w:szCs w:val="24"/>
        </w:rPr>
        <w:t xml:space="preserve"> лицом.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Члены комиссии обязаны: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-присутствовать на заседании комиссии, участвовать в обсуждении рассматриваемых вопросов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выработке решений;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-при невозможности присутствия на заседании комиссии заблаговременно (не позднее чем за один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рабочий день до дня проведения заседания комиссии) известить об этом ответственного секретаря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комиссии, по согласованию с председателем комиссии и с последующим уведомлением ответственного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секретаря комиссии направить на заседание комиссии лицо, исполняющее его обязанности;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-в случае необходимости направить секретарю комиссии свое мнение по вопросам повестки дня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письменном виде.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Лицо, исполняющее обязанности должностного лица, являющегося членом комиссии, принимает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участие в заседании комиссии с правом совещательного голоса.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Лица, участвующие в заседаниях комиссии, обязаны не разглашать сведения, составляющие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охраняемую законом тайну, конфиденциальную информацию, а также информацию, позволяющую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установить персональные данные лиц, направивших обращения о коррупции.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CD27B0">
        <w:rPr>
          <w:rFonts w:ascii="Times New Roman" w:hAnsi="Times New Roman" w:cs="Times New Roman"/>
          <w:sz w:val="24"/>
          <w:szCs w:val="24"/>
        </w:rPr>
        <w:t>. Заседание комиссии ведет председатель комиссии или по его поручению заместитель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председателя комиссии.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Решение комиссии считается правомочным, если на ее заседании присутствует не менее половины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членов комиссии. Решения принимаются большинством голосов присутствующих на заседании членов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комиссии. В случае равенства голосов решающим является голос председательствующего на заседании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комиссии.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Заседание комиссии оформляется протоколом с указанием даты и места заседания, сведений о явке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членов комиссии и лиц, приглашенных на заседание комиссии, содержания рассматриваемых вопросов,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а также сведений о принятых решениях.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Протокол подписывается секретарем комиссии и утверждается председательствующим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заседании комиссии.</w:t>
      </w:r>
    </w:p>
    <w:p w:rsidR="005F6E09" w:rsidRPr="00CD27B0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 xml:space="preserve">В случае отсутствия на заседании руководителя </w:t>
      </w:r>
      <w:r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 xml:space="preserve"> о принятых решениях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 xml:space="preserve">заместитель председателя или секретарь комиссии докладывают директору </w:t>
      </w:r>
      <w:r w:rsidRPr="0052413A">
        <w:rPr>
          <w:rFonts w:ascii="Times New Roman" w:hAnsi="Times New Roman" w:cs="Times New Roman"/>
          <w:sz w:val="24"/>
          <w:szCs w:val="24"/>
        </w:rPr>
        <w:t>Организации</w:t>
      </w:r>
      <w:r w:rsidRPr="00CD27B0">
        <w:rPr>
          <w:rFonts w:ascii="Times New Roman" w:hAnsi="Times New Roman" w:cs="Times New Roman"/>
          <w:sz w:val="24"/>
          <w:szCs w:val="24"/>
        </w:rPr>
        <w:t xml:space="preserve"> в возможно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короткий срок.</w:t>
      </w:r>
    </w:p>
    <w:p w:rsidR="005F6E09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7B0">
        <w:rPr>
          <w:rFonts w:ascii="Times New Roman" w:hAnsi="Times New Roman" w:cs="Times New Roman"/>
          <w:sz w:val="24"/>
          <w:szCs w:val="24"/>
        </w:rPr>
        <w:t>Протоколы заседаний комиссии в трехдневный срок после утверждения размещаются на сайте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7B0">
        <w:rPr>
          <w:rFonts w:ascii="Times New Roman" w:hAnsi="Times New Roman" w:cs="Times New Roman"/>
          <w:sz w:val="24"/>
          <w:szCs w:val="24"/>
        </w:rPr>
        <w:t>Образовательного учреждения в информационно-телекоммуникационной сети "Интернет".</w:t>
      </w:r>
    </w:p>
    <w:p w:rsidR="005F6E09" w:rsidRPr="0052413A" w:rsidRDefault="005F6E09" w:rsidP="005573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6E09" w:rsidRPr="00BD3D29" w:rsidRDefault="005F6E09" w:rsidP="00AF470D">
      <w:pPr>
        <w:pStyle w:val="ConsPlusNormal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D3D29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5F6E09" w:rsidRPr="0052413A" w:rsidRDefault="005F6E09" w:rsidP="00AF47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2413A">
        <w:rPr>
          <w:rFonts w:ascii="Times New Roman" w:hAnsi="Times New Roman" w:cs="Times New Roman"/>
          <w:sz w:val="24"/>
          <w:szCs w:val="24"/>
        </w:rPr>
        <w:t xml:space="preserve">.1. Настоящее Положение утверждается решением </w:t>
      </w:r>
      <w:r w:rsidRPr="005B0FC1">
        <w:rPr>
          <w:rFonts w:ascii="Times New Roman" w:hAnsi="Times New Roman" w:cs="Times New Roman"/>
          <w:b/>
          <w:sz w:val="24"/>
          <w:szCs w:val="24"/>
        </w:rPr>
        <w:t>Общего собрания Организации</w:t>
      </w:r>
      <w:r w:rsidRPr="0052413A">
        <w:rPr>
          <w:rFonts w:ascii="Times New Roman" w:hAnsi="Times New Roman" w:cs="Times New Roman"/>
          <w:sz w:val="24"/>
          <w:szCs w:val="24"/>
        </w:rPr>
        <w:t xml:space="preserve"> и вступает в силу с момента его утверждения.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2413A">
        <w:rPr>
          <w:rFonts w:ascii="Times New Roman" w:hAnsi="Times New Roman" w:cs="Times New Roman"/>
          <w:sz w:val="24"/>
          <w:szCs w:val="24"/>
        </w:rPr>
        <w:t xml:space="preserve">.2. Решение о внесении изменений или дополнений в настоящее Положение принимается решением </w:t>
      </w:r>
      <w:r>
        <w:rPr>
          <w:rFonts w:ascii="Times New Roman" w:hAnsi="Times New Roman" w:cs="Times New Roman"/>
          <w:sz w:val="24"/>
          <w:szCs w:val="24"/>
        </w:rPr>
        <w:t>Общего собрания</w:t>
      </w:r>
      <w:r w:rsidRPr="0052413A">
        <w:rPr>
          <w:rFonts w:ascii="Times New Roman" w:hAnsi="Times New Roman" w:cs="Times New Roman"/>
          <w:sz w:val="24"/>
          <w:szCs w:val="24"/>
        </w:rPr>
        <w:t xml:space="preserve"> Организации.</w:t>
      </w:r>
    </w:p>
    <w:p w:rsidR="005F6E09" w:rsidRPr="0052413A" w:rsidRDefault="005F6E09" w:rsidP="00AF470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2413A">
        <w:rPr>
          <w:rFonts w:ascii="Times New Roman" w:hAnsi="Times New Roman" w:cs="Times New Roman"/>
          <w:sz w:val="24"/>
          <w:szCs w:val="24"/>
        </w:rPr>
        <w:t>.3. Настоящее Положение действует до принятия нового Положения или отмены настоящего Положения.</w:t>
      </w:r>
    </w:p>
    <w:p w:rsidR="005F6E09" w:rsidRPr="0052413A" w:rsidRDefault="005F6E09" w:rsidP="00AF47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6E09" w:rsidRDefault="005F6E09" w:rsidP="00AF47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F6E09" w:rsidRPr="00BC2E9A" w:rsidRDefault="005F6E09" w:rsidP="00BC2E9A">
      <w:pPr>
        <w:rPr>
          <w:rFonts w:ascii="Times New Roman" w:hAnsi="Times New Roman"/>
          <w:sz w:val="24"/>
          <w:szCs w:val="24"/>
        </w:rPr>
      </w:pPr>
    </w:p>
    <w:p w:rsidR="005F6E09" w:rsidRPr="00BC2E9A" w:rsidRDefault="005F6E09" w:rsidP="00BC2E9A">
      <w:pPr>
        <w:rPr>
          <w:rFonts w:ascii="Times New Roman" w:hAnsi="Times New Roman"/>
          <w:sz w:val="24"/>
          <w:szCs w:val="24"/>
        </w:rPr>
      </w:pPr>
    </w:p>
    <w:p w:rsidR="005F6E09" w:rsidRPr="00BC2E9A" w:rsidRDefault="005F6E09" w:rsidP="00BC2E9A">
      <w:pPr>
        <w:rPr>
          <w:rFonts w:ascii="Times New Roman" w:hAnsi="Times New Roman"/>
          <w:sz w:val="24"/>
          <w:szCs w:val="24"/>
        </w:rPr>
      </w:pPr>
    </w:p>
    <w:p w:rsidR="005F6E09" w:rsidRPr="00BC2E9A" w:rsidRDefault="005F6E09" w:rsidP="00BC2E9A">
      <w:pPr>
        <w:rPr>
          <w:rFonts w:ascii="Times New Roman" w:hAnsi="Times New Roman"/>
          <w:sz w:val="24"/>
          <w:szCs w:val="24"/>
        </w:rPr>
      </w:pPr>
    </w:p>
    <w:p w:rsidR="005F6E09" w:rsidRDefault="005F6E09" w:rsidP="00BC2E9A">
      <w:pPr>
        <w:rPr>
          <w:rFonts w:ascii="Times New Roman" w:hAnsi="Times New Roman"/>
          <w:sz w:val="24"/>
          <w:szCs w:val="24"/>
        </w:rPr>
      </w:pPr>
    </w:p>
    <w:p w:rsidR="005F6E09" w:rsidRDefault="005F6E09" w:rsidP="00BC2E9A">
      <w:pPr>
        <w:rPr>
          <w:rFonts w:ascii="Times New Roman" w:hAnsi="Times New Roman"/>
          <w:sz w:val="24"/>
          <w:szCs w:val="24"/>
        </w:rPr>
      </w:pPr>
    </w:p>
    <w:p w:rsidR="005F6E09" w:rsidRDefault="005F6E09" w:rsidP="00BC2E9A">
      <w:pPr>
        <w:rPr>
          <w:rFonts w:ascii="Times New Roman" w:hAnsi="Times New Roman"/>
          <w:sz w:val="24"/>
          <w:szCs w:val="24"/>
        </w:rPr>
      </w:pPr>
    </w:p>
    <w:p w:rsidR="005F6E09" w:rsidRDefault="005F6E09" w:rsidP="00BC2E9A">
      <w:pPr>
        <w:rPr>
          <w:rFonts w:ascii="Times New Roman" w:hAnsi="Times New Roman"/>
          <w:sz w:val="24"/>
          <w:szCs w:val="24"/>
        </w:rPr>
      </w:pPr>
    </w:p>
    <w:p w:rsidR="005F6E09" w:rsidRDefault="005F6E09" w:rsidP="00BC2E9A">
      <w:pPr>
        <w:rPr>
          <w:rFonts w:ascii="Times New Roman" w:hAnsi="Times New Roman"/>
          <w:sz w:val="24"/>
          <w:szCs w:val="24"/>
        </w:rPr>
      </w:pPr>
    </w:p>
    <w:p w:rsidR="005F6E09" w:rsidRDefault="005F6E09" w:rsidP="00BC2E9A">
      <w:pPr>
        <w:rPr>
          <w:rFonts w:ascii="Times New Roman" w:hAnsi="Times New Roman"/>
          <w:sz w:val="24"/>
          <w:szCs w:val="24"/>
        </w:rPr>
      </w:pPr>
    </w:p>
    <w:p w:rsidR="005F6E09" w:rsidRDefault="005F6E09" w:rsidP="00BC2E9A">
      <w:pPr>
        <w:rPr>
          <w:rFonts w:ascii="Times New Roman" w:hAnsi="Times New Roman"/>
          <w:sz w:val="24"/>
          <w:szCs w:val="24"/>
        </w:rPr>
      </w:pPr>
    </w:p>
    <w:p w:rsidR="005F6E09" w:rsidRDefault="005F6E09" w:rsidP="00BC2E9A">
      <w:pPr>
        <w:rPr>
          <w:rFonts w:ascii="Times New Roman" w:hAnsi="Times New Roman"/>
          <w:sz w:val="24"/>
          <w:szCs w:val="24"/>
        </w:rPr>
      </w:pPr>
    </w:p>
    <w:p w:rsidR="005F6E09" w:rsidRDefault="005F6E09" w:rsidP="00BC2E9A">
      <w:pPr>
        <w:rPr>
          <w:rFonts w:ascii="Times New Roman" w:hAnsi="Times New Roman"/>
          <w:sz w:val="24"/>
          <w:szCs w:val="24"/>
        </w:rPr>
      </w:pPr>
    </w:p>
    <w:p w:rsidR="005F6E09" w:rsidRDefault="005F6E09" w:rsidP="00BC2E9A">
      <w:pPr>
        <w:rPr>
          <w:rFonts w:ascii="Times New Roman" w:hAnsi="Times New Roman"/>
          <w:sz w:val="24"/>
          <w:szCs w:val="24"/>
        </w:rPr>
      </w:pPr>
    </w:p>
    <w:p w:rsidR="005F6E09" w:rsidRDefault="005F6E09" w:rsidP="00BC2E9A">
      <w:pPr>
        <w:rPr>
          <w:rFonts w:ascii="Times New Roman" w:hAnsi="Times New Roman"/>
          <w:sz w:val="24"/>
          <w:szCs w:val="24"/>
        </w:rPr>
      </w:pPr>
    </w:p>
    <w:p w:rsidR="005F6E09" w:rsidRPr="0027252F" w:rsidRDefault="005F6E09" w:rsidP="0027252F">
      <w:pPr>
        <w:spacing w:after="0" w:line="240" w:lineRule="auto"/>
        <w:ind w:firstLine="708"/>
        <w:jc w:val="right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Приложение №</w:t>
      </w:r>
      <w:r>
        <w:rPr>
          <w:rFonts w:ascii="Times New Roman" w:hAnsi="Times New Roman"/>
          <w:sz w:val="20"/>
          <w:szCs w:val="20"/>
        </w:rPr>
        <w:t>4</w:t>
      </w:r>
      <w:r w:rsidRPr="0027252F">
        <w:rPr>
          <w:rFonts w:ascii="Times New Roman" w:hAnsi="Times New Roman"/>
          <w:sz w:val="20"/>
          <w:szCs w:val="20"/>
        </w:rPr>
        <w:t xml:space="preserve"> к Положению</w:t>
      </w:r>
    </w:p>
    <w:p w:rsidR="005F6E09" w:rsidRDefault="005F6E09" w:rsidP="0027252F">
      <w:pPr>
        <w:spacing w:after="0" w:line="240" w:lineRule="auto"/>
        <w:ind w:firstLine="708"/>
        <w:jc w:val="right"/>
        <w:rPr>
          <w:rFonts w:ascii="Times New Roman" w:hAnsi="Times New Roman"/>
          <w:sz w:val="18"/>
          <w:szCs w:val="18"/>
        </w:rPr>
      </w:pPr>
      <w:r w:rsidRPr="0027252F">
        <w:rPr>
          <w:rFonts w:ascii="Times New Roman" w:hAnsi="Times New Roman"/>
          <w:sz w:val="20"/>
          <w:szCs w:val="20"/>
        </w:rPr>
        <w:t xml:space="preserve">о конфликте интересов </w:t>
      </w:r>
      <w:r w:rsidRPr="00204AF2">
        <w:rPr>
          <w:rFonts w:ascii="Times New Roman" w:hAnsi="Times New Roman"/>
          <w:sz w:val="18"/>
          <w:szCs w:val="18"/>
        </w:rPr>
        <w:t>МБДОУ детский сад №</w:t>
      </w:r>
      <w:r>
        <w:rPr>
          <w:rFonts w:ascii="Times New Roman" w:hAnsi="Times New Roman"/>
          <w:sz w:val="18"/>
          <w:szCs w:val="18"/>
        </w:rPr>
        <w:t>10</w:t>
      </w:r>
      <w:r w:rsidRPr="00204AF2">
        <w:rPr>
          <w:rFonts w:ascii="Times New Roman" w:hAnsi="Times New Roman"/>
          <w:sz w:val="18"/>
          <w:szCs w:val="18"/>
        </w:rPr>
        <w:t xml:space="preserve"> "</w:t>
      </w:r>
      <w:r>
        <w:rPr>
          <w:rFonts w:ascii="Times New Roman" w:hAnsi="Times New Roman"/>
          <w:sz w:val="18"/>
          <w:szCs w:val="18"/>
        </w:rPr>
        <w:t>Сказка</w:t>
      </w:r>
      <w:r w:rsidRPr="00204AF2">
        <w:rPr>
          <w:rFonts w:ascii="Times New Roman" w:hAnsi="Times New Roman"/>
          <w:sz w:val="18"/>
          <w:szCs w:val="18"/>
        </w:rPr>
        <w:t>"</w:t>
      </w:r>
    </w:p>
    <w:p w:rsidR="005F6E09" w:rsidRPr="00204AF2" w:rsidRDefault="005F6E09" w:rsidP="0027252F">
      <w:pPr>
        <w:spacing w:after="0" w:line="240" w:lineRule="auto"/>
        <w:ind w:firstLine="708"/>
        <w:jc w:val="right"/>
        <w:rPr>
          <w:rFonts w:ascii="Times New Roman" w:hAnsi="Times New Roman"/>
          <w:sz w:val="18"/>
          <w:szCs w:val="18"/>
        </w:rPr>
      </w:pPr>
    </w:p>
    <w:p w:rsidR="005F6E09" w:rsidRPr="0027252F" w:rsidRDefault="005F6E09" w:rsidP="0027252F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bookmarkStart w:id="2" w:name="P128"/>
      <w:bookmarkEnd w:id="2"/>
      <w:r w:rsidRPr="0027252F">
        <w:rPr>
          <w:rFonts w:ascii="Times New Roman" w:hAnsi="Times New Roman"/>
          <w:sz w:val="20"/>
          <w:szCs w:val="20"/>
        </w:rPr>
        <w:t>Декларация</w:t>
      </w:r>
      <w:r w:rsidRPr="0027252F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27252F">
        <w:rPr>
          <w:rFonts w:ascii="Times New Roman" w:hAnsi="Times New Roman"/>
          <w:sz w:val="20"/>
          <w:szCs w:val="20"/>
        </w:rPr>
        <w:t>конфликта интересов</w:t>
      </w:r>
    </w:p>
    <w:p w:rsidR="005F6E09" w:rsidRPr="0027252F" w:rsidRDefault="005F6E09" w:rsidP="0027252F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</w:p>
    <w:p w:rsidR="005F6E09" w:rsidRPr="0027252F" w:rsidRDefault="005F6E09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Я, _________________________________________________________________,</w:t>
      </w:r>
    </w:p>
    <w:p w:rsidR="005F6E09" w:rsidRPr="0027252F" w:rsidRDefault="005F6E09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(Ф.И.О.)</w:t>
      </w:r>
    </w:p>
    <w:p w:rsidR="005F6E09" w:rsidRPr="0027252F" w:rsidRDefault="005F6E09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 xml:space="preserve">ознакомлен с Антикоррупционными стандартами </w:t>
      </w:r>
      <w:r w:rsidRPr="00A52B1F">
        <w:rPr>
          <w:rFonts w:ascii="Times New Roman" w:hAnsi="Times New Roman"/>
          <w:sz w:val="20"/>
          <w:szCs w:val="20"/>
        </w:rPr>
        <w:t>МБДОУ детский сад №</w:t>
      </w:r>
      <w:r>
        <w:rPr>
          <w:rFonts w:ascii="Times New Roman" w:hAnsi="Times New Roman"/>
          <w:sz w:val="20"/>
          <w:szCs w:val="20"/>
        </w:rPr>
        <w:t>10 "Сказ</w:t>
      </w:r>
      <w:r w:rsidRPr="00A52B1F">
        <w:rPr>
          <w:rFonts w:ascii="Times New Roman" w:hAnsi="Times New Roman"/>
          <w:sz w:val="20"/>
          <w:szCs w:val="20"/>
        </w:rPr>
        <w:t xml:space="preserve">ка" </w:t>
      </w:r>
      <w:r w:rsidRPr="0027252F">
        <w:rPr>
          <w:rFonts w:ascii="Times New Roman" w:hAnsi="Times New Roman"/>
          <w:sz w:val="20"/>
          <w:szCs w:val="20"/>
        </w:rPr>
        <w:t xml:space="preserve">(далее – </w:t>
      </w:r>
      <w:r>
        <w:rPr>
          <w:rFonts w:ascii="Times New Roman" w:hAnsi="Times New Roman"/>
          <w:sz w:val="20"/>
          <w:szCs w:val="20"/>
        </w:rPr>
        <w:t>Организация</w:t>
      </w:r>
      <w:r w:rsidRPr="0027252F">
        <w:rPr>
          <w:rFonts w:ascii="Times New Roman" w:hAnsi="Times New Roman"/>
          <w:sz w:val="20"/>
          <w:szCs w:val="20"/>
        </w:rPr>
        <w:t xml:space="preserve">), требования указанных стандартов и положения «О предотвращении и урегулировании конфликта интересов в </w:t>
      </w:r>
      <w:r w:rsidRPr="00A52B1F">
        <w:rPr>
          <w:rFonts w:ascii="Times New Roman" w:hAnsi="Times New Roman"/>
          <w:sz w:val="20"/>
          <w:szCs w:val="20"/>
        </w:rPr>
        <w:t>МБДОУ детск</w:t>
      </w:r>
      <w:r>
        <w:rPr>
          <w:rFonts w:ascii="Times New Roman" w:hAnsi="Times New Roman"/>
          <w:sz w:val="20"/>
          <w:szCs w:val="20"/>
        </w:rPr>
        <w:t>ом</w:t>
      </w:r>
      <w:r w:rsidRPr="00A52B1F">
        <w:rPr>
          <w:rFonts w:ascii="Times New Roman" w:hAnsi="Times New Roman"/>
          <w:sz w:val="20"/>
          <w:szCs w:val="20"/>
        </w:rPr>
        <w:t xml:space="preserve"> сад</w:t>
      </w:r>
      <w:r>
        <w:rPr>
          <w:rFonts w:ascii="Times New Roman" w:hAnsi="Times New Roman"/>
          <w:sz w:val="20"/>
          <w:szCs w:val="20"/>
        </w:rPr>
        <w:t>у</w:t>
      </w:r>
      <w:r w:rsidRPr="00A52B1F">
        <w:rPr>
          <w:rFonts w:ascii="Times New Roman" w:hAnsi="Times New Roman"/>
          <w:sz w:val="20"/>
          <w:szCs w:val="20"/>
        </w:rPr>
        <w:t xml:space="preserve"> №</w:t>
      </w:r>
      <w:r>
        <w:rPr>
          <w:rFonts w:ascii="Times New Roman" w:hAnsi="Times New Roman"/>
          <w:sz w:val="20"/>
          <w:szCs w:val="20"/>
        </w:rPr>
        <w:t>10 "Сказ</w:t>
      </w:r>
      <w:r w:rsidRPr="00A52B1F">
        <w:rPr>
          <w:rFonts w:ascii="Times New Roman" w:hAnsi="Times New Roman"/>
          <w:sz w:val="20"/>
          <w:szCs w:val="20"/>
        </w:rPr>
        <w:t>ка"</w:t>
      </w:r>
      <w:r w:rsidRPr="0027252F">
        <w:rPr>
          <w:rFonts w:ascii="Times New Roman" w:hAnsi="Times New Roman"/>
          <w:sz w:val="20"/>
          <w:szCs w:val="20"/>
        </w:rPr>
        <w:t>» мне понятны.</w:t>
      </w:r>
    </w:p>
    <w:p w:rsidR="005F6E09" w:rsidRPr="0027252F" w:rsidRDefault="005F6E09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</w:p>
    <w:p w:rsidR="005F6E09" w:rsidRPr="0027252F" w:rsidRDefault="005F6E09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________________________________________________________________________</w:t>
      </w:r>
    </w:p>
    <w:p w:rsidR="005F6E09" w:rsidRPr="0027252F" w:rsidRDefault="005F6E09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(подпись, фамилия и инициалы работника)</w:t>
      </w:r>
    </w:p>
    <w:p w:rsidR="005F6E09" w:rsidRPr="0027252F" w:rsidRDefault="005F6E09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80"/>
        <w:gridCol w:w="3238"/>
      </w:tblGrid>
      <w:tr w:rsidR="005F6E09" w:rsidRPr="0027252F" w:rsidTr="00BC2E9A">
        <w:tc>
          <w:tcPr>
            <w:tcW w:w="6180" w:type="dxa"/>
          </w:tcPr>
          <w:p w:rsidR="005F6E09" w:rsidRPr="0027252F" w:rsidRDefault="005F6E09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  <w:r w:rsidRPr="0027252F">
              <w:rPr>
                <w:rFonts w:ascii="Times New Roman" w:hAnsi="Times New Roman"/>
                <w:sz w:val="20"/>
                <w:szCs w:val="20"/>
              </w:rPr>
              <w:t>Кому:</w:t>
            </w:r>
          </w:p>
          <w:p w:rsidR="005F6E09" w:rsidRPr="0027252F" w:rsidRDefault="005F6E09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  <w:r w:rsidRPr="0027252F">
              <w:rPr>
                <w:rFonts w:ascii="Times New Roman" w:hAnsi="Times New Roman"/>
                <w:sz w:val="20"/>
                <w:szCs w:val="20"/>
              </w:rPr>
              <w:t xml:space="preserve">(указывается ФИО и должность руководителя </w:t>
            </w:r>
            <w:r>
              <w:rPr>
                <w:rFonts w:ascii="Times New Roman" w:hAnsi="Times New Roman"/>
                <w:sz w:val="20"/>
                <w:szCs w:val="20"/>
              </w:rPr>
              <w:t>Организации</w:t>
            </w:r>
            <w:r w:rsidRPr="0027252F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238" w:type="dxa"/>
          </w:tcPr>
          <w:p w:rsidR="005F6E09" w:rsidRPr="0027252F" w:rsidRDefault="005F6E09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6E09" w:rsidRPr="0027252F" w:rsidTr="00BC2E9A">
        <w:tc>
          <w:tcPr>
            <w:tcW w:w="6180" w:type="dxa"/>
          </w:tcPr>
          <w:p w:rsidR="005F6E09" w:rsidRPr="0027252F" w:rsidRDefault="005F6E09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  <w:r w:rsidRPr="0027252F">
              <w:rPr>
                <w:rFonts w:ascii="Times New Roman" w:hAnsi="Times New Roman"/>
                <w:sz w:val="20"/>
                <w:szCs w:val="20"/>
              </w:rPr>
              <w:t>От кого:</w:t>
            </w:r>
          </w:p>
          <w:p w:rsidR="005F6E09" w:rsidRPr="0027252F" w:rsidRDefault="005F6E09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  <w:r w:rsidRPr="0027252F">
              <w:rPr>
                <w:rFonts w:ascii="Times New Roman" w:hAnsi="Times New Roman"/>
                <w:sz w:val="20"/>
                <w:szCs w:val="20"/>
              </w:rPr>
              <w:t>(ФИО работника, заполнившего декларацию конфликта интересов, далее – декларация)</w:t>
            </w:r>
          </w:p>
        </w:tc>
        <w:tc>
          <w:tcPr>
            <w:tcW w:w="3238" w:type="dxa"/>
          </w:tcPr>
          <w:p w:rsidR="005F6E09" w:rsidRPr="0027252F" w:rsidRDefault="005F6E09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6E09" w:rsidRPr="0027252F" w:rsidTr="00BC2E9A">
        <w:tc>
          <w:tcPr>
            <w:tcW w:w="6180" w:type="dxa"/>
          </w:tcPr>
          <w:p w:rsidR="005F6E09" w:rsidRPr="0027252F" w:rsidRDefault="005F6E09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  <w:r w:rsidRPr="0027252F">
              <w:rPr>
                <w:rFonts w:ascii="Times New Roman" w:hAnsi="Times New Roman"/>
                <w:sz w:val="20"/>
                <w:szCs w:val="20"/>
              </w:rPr>
              <w:t>Должность:</w:t>
            </w:r>
          </w:p>
        </w:tc>
        <w:tc>
          <w:tcPr>
            <w:tcW w:w="3238" w:type="dxa"/>
          </w:tcPr>
          <w:p w:rsidR="005F6E09" w:rsidRPr="0027252F" w:rsidRDefault="005F6E09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6E09" w:rsidRPr="0027252F" w:rsidTr="00BC2E9A">
        <w:tc>
          <w:tcPr>
            <w:tcW w:w="6180" w:type="dxa"/>
          </w:tcPr>
          <w:p w:rsidR="005F6E09" w:rsidRPr="0027252F" w:rsidRDefault="005F6E09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  <w:r w:rsidRPr="0027252F">
              <w:rPr>
                <w:rFonts w:ascii="Times New Roman" w:hAnsi="Times New Roman"/>
                <w:sz w:val="20"/>
                <w:szCs w:val="20"/>
              </w:rPr>
              <w:t>Дата заполнения:</w:t>
            </w:r>
          </w:p>
        </w:tc>
        <w:tc>
          <w:tcPr>
            <w:tcW w:w="3238" w:type="dxa"/>
          </w:tcPr>
          <w:p w:rsidR="005F6E09" w:rsidRPr="0027252F" w:rsidRDefault="005F6E09" w:rsidP="0027252F">
            <w:pPr>
              <w:spacing w:after="0" w:line="240" w:lineRule="auto"/>
              <w:ind w:firstLine="70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F6E09" w:rsidRPr="0027252F" w:rsidRDefault="005F6E09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</w:p>
    <w:p w:rsidR="005F6E09" w:rsidRPr="0027252F" w:rsidRDefault="005F6E09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Необходимо внимательно ознакомиться с приведенными ниже вопросами и ответить «Да» или «Нет» на каждый из них.</w:t>
      </w:r>
    </w:p>
    <w:p w:rsidR="005F6E09" w:rsidRPr="0027252F" w:rsidRDefault="005F6E09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Вопросы:</w:t>
      </w:r>
    </w:p>
    <w:p w:rsidR="005F6E09" w:rsidRPr="0027252F" w:rsidRDefault="005F6E09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 xml:space="preserve">1. Являетесь ли Вы или Ваши родственники членами Администрации </w:t>
      </w:r>
      <w:r>
        <w:rPr>
          <w:rFonts w:ascii="Times New Roman" w:hAnsi="Times New Roman"/>
          <w:sz w:val="20"/>
          <w:szCs w:val="20"/>
        </w:rPr>
        <w:t>Организации</w:t>
      </w:r>
      <w:r w:rsidRPr="0027252F">
        <w:rPr>
          <w:rFonts w:ascii="Times New Roman" w:hAnsi="Times New Roman"/>
          <w:sz w:val="20"/>
          <w:szCs w:val="20"/>
        </w:rPr>
        <w:t>._____________________________________________________________</w:t>
      </w:r>
    </w:p>
    <w:p w:rsidR="005F6E09" w:rsidRPr="0027252F" w:rsidRDefault="005F6E09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2. Замещаете ли Вы или Ваши родственники должности в органах государственной власти Ростовской области и (или) органах местного самоуправления Мясниковского района (при положительном ответе указать орган и должность).____________________________</w:t>
      </w:r>
    </w:p>
    <w:p w:rsidR="005F6E09" w:rsidRPr="0027252F" w:rsidRDefault="005F6E09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________________________________________________________________________</w:t>
      </w:r>
    </w:p>
    <w:p w:rsidR="005F6E09" w:rsidRPr="0027252F" w:rsidRDefault="005F6E09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 xml:space="preserve">3. Работают ли в </w:t>
      </w:r>
      <w:r>
        <w:rPr>
          <w:rFonts w:ascii="Times New Roman" w:hAnsi="Times New Roman"/>
          <w:sz w:val="20"/>
          <w:szCs w:val="20"/>
        </w:rPr>
        <w:t>Организации</w:t>
      </w:r>
      <w:r w:rsidRPr="0027252F">
        <w:rPr>
          <w:rFonts w:ascii="Times New Roman" w:hAnsi="Times New Roman"/>
          <w:sz w:val="20"/>
          <w:szCs w:val="20"/>
        </w:rPr>
        <w:t xml:space="preserve"> Ваши родственники (при положительном ответе указать степень родства, Ф.И.О., должность).__________________________________</w:t>
      </w:r>
    </w:p>
    <w:p w:rsidR="005F6E09" w:rsidRPr="0027252F" w:rsidRDefault="005F6E09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________________________________________________________________________</w:t>
      </w:r>
    </w:p>
    <w:p w:rsidR="005F6E09" w:rsidRPr="0027252F" w:rsidRDefault="005F6E09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 xml:space="preserve">4. Выполняется ли Вами иная оплачиваемая деятельность в сторонних </w:t>
      </w:r>
      <w:r>
        <w:rPr>
          <w:rFonts w:ascii="Times New Roman" w:hAnsi="Times New Roman"/>
          <w:sz w:val="20"/>
          <w:szCs w:val="20"/>
        </w:rPr>
        <w:t>Организации</w:t>
      </w:r>
      <w:r w:rsidRPr="0027252F">
        <w:rPr>
          <w:rFonts w:ascii="Times New Roman" w:hAnsi="Times New Roman"/>
          <w:sz w:val="20"/>
          <w:szCs w:val="20"/>
        </w:rPr>
        <w:t xml:space="preserve"> в сфере, схожей со сферой деятельности </w:t>
      </w:r>
      <w:r>
        <w:rPr>
          <w:rFonts w:ascii="Times New Roman" w:hAnsi="Times New Roman"/>
          <w:sz w:val="20"/>
          <w:szCs w:val="20"/>
        </w:rPr>
        <w:t>Организации</w:t>
      </w:r>
      <w:r w:rsidRPr="0027252F">
        <w:rPr>
          <w:rFonts w:ascii="Times New Roman" w:hAnsi="Times New Roman"/>
          <w:sz w:val="20"/>
          <w:szCs w:val="20"/>
        </w:rPr>
        <w:t>.______________</w:t>
      </w:r>
    </w:p>
    <w:p w:rsidR="005F6E09" w:rsidRPr="0027252F" w:rsidRDefault="005F6E09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5. Участвовали ли Вы от лица Учреждения в сделке, в которой Вы имели личную (финансовую) заинтересованность.___________________________________</w:t>
      </w:r>
    </w:p>
    <w:p w:rsidR="005F6E09" w:rsidRPr="0027252F" w:rsidRDefault="005F6E09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 xml:space="preserve">6. Если на какой-либо из вопросов Вы ответили «Да», то сообщали ли Вы об этом в письменной форме руководителю </w:t>
      </w:r>
      <w:r>
        <w:rPr>
          <w:rFonts w:ascii="Times New Roman" w:hAnsi="Times New Roman"/>
          <w:sz w:val="20"/>
          <w:szCs w:val="20"/>
        </w:rPr>
        <w:t>Организации</w:t>
      </w:r>
      <w:r w:rsidRPr="0027252F">
        <w:rPr>
          <w:rFonts w:ascii="Times New Roman" w:hAnsi="Times New Roman"/>
          <w:sz w:val="20"/>
          <w:szCs w:val="20"/>
        </w:rPr>
        <w:t xml:space="preserve"> либо должностным лицам </w:t>
      </w:r>
      <w:r>
        <w:rPr>
          <w:rFonts w:ascii="Times New Roman" w:hAnsi="Times New Roman"/>
          <w:sz w:val="20"/>
          <w:szCs w:val="20"/>
        </w:rPr>
        <w:t>Организации</w:t>
      </w:r>
      <w:r w:rsidRPr="0027252F">
        <w:rPr>
          <w:rFonts w:ascii="Times New Roman" w:hAnsi="Times New Roman"/>
          <w:sz w:val="20"/>
          <w:szCs w:val="20"/>
        </w:rPr>
        <w:t>, ответственным за профилактику коррупционных и иных правонарушений._________________________________________________________</w:t>
      </w:r>
    </w:p>
    <w:p w:rsidR="005F6E09" w:rsidRPr="0027252F" w:rsidRDefault="005F6E09" w:rsidP="0027252F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</w:p>
    <w:p w:rsidR="005F6E09" w:rsidRPr="0027252F" w:rsidRDefault="005F6E09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При ответе «Да» на любой из указанных выше вопросов детально изложить подробную информацию для всестороннего рассмотрения и оценки обстоятельств.</w:t>
      </w:r>
    </w:p>
    <w:p w:rsidR="005F6E09" w:rsidRPr="0027252F" w:rsidRDefault="005F6E09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5F6E09" w:rsidRPr="0027252F" w:rsidRDefault="005F6E09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Настоящим подтверждаю, что указанные выше вопросы мне понятны, данные мною ответы и пояснительная информация являются исчерпывающими и достоверными.</w:t>
      </w:r>
    </w:p>
    <w:p w:rsidR="005F6E09" w:rsidRPr="0027252F" w:rsidRDefault="005F6E09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5F6E09" w:rsidRPr="0027252F" w:rsidRDefault="005F6E09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________________________________________________________________________</w:t>
      </w:r>
    </w:p>
    <w:p w:rsidR="005F6E09" w:rsidRPr="0027252F" w:rsidRDefault="005F6E09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(подпись, фамилия и инициалы работника)</w:t>
      </w:r>
    </w:p>
    <w:p w:rsidR="005F6E09" w:rsidRPr="0027252F" w:rsidRDefault="005F6E09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5F6E09" w:rsidRPr="0027252F" w:rsidRDefault="005F6E09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Декларацию принял:</w:t>
      </w:r>
    </w:p>
    <w:p w:rsidR="005F6E09" w:rsidRPr="0027252F" w:rsidRDefault="005F6E09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________________________________________________________________________</w:t>
      </w:r>
    </w:p>
    <w:p w:rsidR="005F6E09" w:rsidRPr="0027252F" w:rsidRDefault="005F6E09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(подпись, фамилия и инициалы работника)</w:t>
      </w:r>
    </w:p>
    <w:p w:rsidR="005F6E09" w:rsidRPr="0027252F" w:rsidRDefault="005F6E09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5F6E09" w:rsidRPr="0027252F" w:rsidRDefault="005F6E09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Решение по декларации:</w:t>
      </w:r>
    </w:p>
    <w:p w:rsidR="005F6E09" w:rsidRPr="0027252F" w:rsidRDefault="005F6E09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________________________________________________________________________</w:t>
      </w:r>
    </w:p>
    <w:p w:rsidR="005F6E09" w:rsidRPr="0027252F" w:rsidRDefault="005F6E09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:rsidR="005F6E09" w:rsidRPr="0027252F" w:rsidRDefault="005F6E09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 xml:space="preserve">Руководитель </w:t>
      </w:r>
      <w:r>
        <w:rPr>
          <w:rFonts w:ascii="Times New Roman" w:hAnsi="Times New Roman"/>
          <w:sz w:val="20"/>
          <w:szCs w:val="20"/>
        </w:rPr>
        <w:t>Организации</w:t>
      </w:r>
    </w:p>
    <w:p w:rsidR="005F6E09" w:rsidRPr="0027252F" w:rsidRDefault="005F6E09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________________________________________________________________________</w:t>
      </w:r>
    </w:p>
    <w:p w:rsidR="005F6E09" w:rsidRPr="0027252F" w:rsidRDefault="005F6E09" w:rsidP="0027252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27252F">
        <w:rPr>
          <w:rFonts w:ascii="Times New Roman" w:hAnsi="Times New Roman"/>
          <w:sz w:val="20"/>
          <w:szCs w:val="20"/>
        </w:rPr>
        <w:t>(подпись, фамилия и инициалы)</w:t>
      </w:r>
    </w:p>
    <w:sectPr w:rsidR="005F6E09" w:rsidRPr="0027252F" w:rsidSect="00A52B1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E09" w:rsidRDefault="005F6E09" w:rsidP="00BC2E9A">
      <w:pPr>
        <w:spacing w:after="0" w:line="240" w:lineRule="auto"/>
      </w:pPr>
      <w:r>
        <w:separator/>
      </w:r>
    </w:p>
  </w:endnote>
  <w:endnote w:type="continuationSeparator" w:id="0">
    <w:p w:rsidR="005F6E09" w:rsidRDefault="005F6E09" w:rsidP="00BC2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E09" w:rsidRDefault="005F6E09" w:rsidP="00BC2E9A">
      <w:pPr>
        <w:spacing w:after="0" w:line="240" w:lineRule="auto"/>
      </w:pPr>
      <w:r>
        <w:separator/>
      </w:r>
    </w:p>
  </w:footnote>
  <w:footnote w:type="continuationSeparator" w:id="0">
    <w:p w:rsidR="005F6E09" w:rsidRDefault="005F6E09" w:rsidP="00BC2E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5B01"/>
    <w:rsid w:val="000679BF"/>
    <w:rsid w:val="00156B55"/>
    <w:rsid w:val="00204AF2"/>
    <w:rsid w:val="0027252F"/>
    <w:rsid w:val="003301B8"/>
    <w:rsid w:val="004E3D97"/>
    <w:rsid w:val="004E45C0"/>
    <w:rsid w:val="004F5284"/>
    <w:rsid w:val="0052413A"/>
    <w:rsid w:val="0055739D"/>
    <w:rsid w:val="005B0FC1"/>
    <w:rsid w:val="005B6424"/>
    <w:rsid w:val="005B6F87"/>
    <w:rsid w:val="005F6E09"/>
    <w:rsid w:val="0060433B"/>
    <w:rsid w:val="00647262"/>
    <w:rsid w:val="00685B01"/>
    <w:rsid w:val="008C1F3D"/>
    <w:rsid w:val="008E39A7"/>
    <w:rsid w:val="009519FD"/>
    <w:rsid w:val="009632F2"/>
    <w:rsid w:val="009918E0"/>
    <w:rsid w:val="00A30F83"/>
    <w:rsid w:val="00A52B1F"/>
    <w:rsid w:val="00AF470D"/>
    <w:rsid w:val="00B62130"/>
    <w:rsid w:val="00BC2E9A"/>
    <w:rsid w:val="00BD3038"/>
    <w:rsid w:val="00BD3C1D"/>
    <w:rsid w:val="00BD3D29"/>
    <w:rsid w:val="00C3611C"/>
    <w:rsid w:val="00C4592C"/>
    <w:rsid w:val="00C71C23"/>
    <w:rsid w:val="00CD27B0"/>
    <w:rsid w:val="00DE25BD"/>
    <w:rsid w:val="00DF17F1"/>
    <w:rsid w:val="00DF48B1"/>
    <w:rsid w:val="00E02826"/>
    <w:rsid w:val="00FD4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13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85B01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Nonformat">
    <w:name w:val="ConsPlusNonformat"/>
    <w:uiPriority w:val="99"/>
    <w:rsid w:val="00685B01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685B01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BC2E9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C2E9A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BC2E9A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82CD5B21DC56803BD659313D4E9CFEE099559B3936909D6DE00D340295952BA3880A447E432DF04D03B2BFB11u8R9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82CD5B21DC56803BD659313D4E9CFEE0B9055B99B6E09D6DE00D340295952BA3880A447E432DF04D03B2BFB11u8R9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82CD5B21DC56803BD659313D4E9CFEE099451BA916909D6DE00D340295952BA2A80FC43E53F9554957024FA169FD30C8AEB0067uDR0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7</Pages>
  <Words>3147</Words>
  <Characters>17944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4</cp:revision>
  <dcterms:created xsi:type="dcterms:W3CDTF">2022-03-23T09:22:00Z</dcterms:created>
  <dcterms:modified xsi:type="dcterms:W3CDTF">2024-04-22T13:29:00Z</dcterms:modified>
</cp:coreProperties>
</file>